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59512" w14:textId="77777777" w:rsidR="00AB0751" w:rsidRDefault="00AB0751">
      <w:pPr>
        <w:tabs>
          <w:tab w:val="left" w:pos="2835"/>
        </w:tabs>
        <w:rPr>
          <w:b/>
        </w:rPr>
      </w:pPr>
    </w:p>
    <w:p w14:paraId="3A74BC97" w14:textId="55A27B6F" w:rsidR="00AB0751" w:rsidRDefault="009C4276" w:rsidP="005B2333">
      <w:pPr>
        <w:tabs>
          <w:tab w:val="left" w:pos="2835"/>
        </w:tabs>
      </w:pPr>
      <w:r>
        <w:t>03</w:t>
      </w:r>
      <w:r w:rsidR="005B7625">
        <w:t>.0</w:t>
      </w:r>
      <w:r>
        <w:t>7</w:t>
      </w:r>
      <w:r w:rsidR="005B7625">
        <w:t>.2024</w:t>
      </w:r>
    </w:p>
    <w:p w14:paraId="2B73B9A9" w14:textId="77777777" w:rsidR="00AB0751" w:rsidRDefault="00AB0751">
      <w:pPr>
        <w:tabs>
          <w:tab w:val="left" w:pos="2835"/>
        </w:tabs>
        <w:ind w:left="142"/>
      </w:pPr>
    </w:p>
    <w:p w14:paraId="11A642D7" w14:textId="77777777" w:rsidR="0011168F" w:rsidRPr="0011168F" w:rsidRDefault="0011168F" w:rsidP="0011168F">
      <w:pPr>
        <w:spacing w:before="100" w:beforeAutospacing="1"/>
        <w:rPr>
          <w:rFonts w:cs="Arial"/>
          <w:sz w:val="24"/>
          <w:szCs w:val="22"/>
        </w:rPr>
      </w:pPr>
      <w:r w:rsidRPr="0011168F">
        <w:rPr>
          <w:rFonts w:cs="Arial"/>
          <w:b/>
          <w:bCs/>
          <w:sz w:val="24"/>
          <w:szCs w:val="22"/>
        </w:rPr>
        <w:t>Bekanntgabe auf der Homepage der Stadt Ennepetal:</w:t>
      </w:r>
    </w:p>
    <w:p w14:paraId="325EFFA8" w14:textId="77777777" w:rsidR="0011168F" w:rsidRPr="0011168F" w:rsidRDefault="0011168F" w:rsidP="0011168F">
      <w:pPr>
        <w:spacing w:before="100" w:beforeAutospacing="1"/>
        <w:rPr>
          <w:rFonts w:cs="Arial"/>
          <w:szCs w:val="22"/>
        </w:rPr>
      </w:pPr>
      <w:r w:rsidRPr="0011168F">
        <w:rPr>
          <w:rFonts w:cs="Arial"/>
          <w:szCs w:val="22"/>
        </w:rPr>
        <w:t>Die Stadt</w:t>
      </w:r>
      <w:r w:rsidR="00CE7E68">
        <w:rPr>
          <w:rFonts w:cs="Arial"/>
          <w:szCs w:val="22"/>
        </w:rPr>
        <w:t xml:space="preserve"> </w:t>
      </w:r>
      <w:r w:rsidRPr="0011168F">
        <w:rPr>
          <w:rFonts w:cs="Arial"/>
          <w:szCs w:val="22"/>
        </w:rPr>
        <w:t>Ennepetal</w:t>
      </w:r>
      <w:r w:rsidR="00CE7E68">
        <w:rPr>
          <w:rFonts w:cs="Arial"/>
          <w:szCs w:val="22"/>
        </w:rPr>
        <w:t xml:space="preserve">, </w:t>
      </w:r>
      <w:r w:rsidR="00B33ACC">
        <w:t>Fachbereich 4 Bauen und Betriebshof</w:t>
      </w:r>
      <w:r w:rsidR="00EA04FA">
        <w:rPr>
          <w:rFonts w:cs="Arial"/>
          <w:szCs w:val="22"/>
        </w:rPr>
        <w:t>,</w:t>
      </w:r>
      <w:r w:rsidR="0059081B">
        <w:rPr>
          <w:rFonts w:cs="Arial"/>
          <w:szCs w:val="22"/>
        </w:rPr>
        <w:t xml:space="preserve"> beabsichtigt</w:t>
      </w:r>
      <w:r w:rsidR="001F1A93">
        <w:rPr>
          <w:rFonts w:cs="Arial"/>
          <w:szCs w:val="22"/>
        </w:rPr>
        <w:t xml:space="preserve"> folgende Leistung </w:t>
      </w:r>
    </w:p>
    <w:p w14:paraId="0182A9CD" w14:textId="77777777" w:rsidR="0011168F" w:rsidRPr="0011168F" w:rsidRDefault="0011168F" w:rsidP="0011168F">
      <w:pPr>
        <w:spacing w:before="100" w:beforeAutospacing="1"/>
        <w:rPr>
          <w:rFonts w:cs="Arial"/>
          <w:szCs w:val="22"/>
        </w:rPr>
      </w:pPr>
      <w:r w:rsidRPr="0011168F">
        <w:rPr>
          <w:rFonts w:cs="Arial"/>
          <w:b/>
          <w:bCs/>
          <w:szCs w:val="22"/>
        </w:rPr>
        <w:t>beschränkt</w:t>
      </w:r>
      <w:r w:rsidRPr="0011168F">
        <w:rPr>
          <w:rFonts w:cs="Arial"/>
          <w:szCs w:val="22"/>
        </w:rPr>
        <w:t xml:space="preserve"> auszuschreiben:</w:t>
      </w:r>
    </w:p>
    <w:p w14:paraId="0CB8C1D1" w14:textId="77777777" w:rsidR="0011168F" w:rsidRPr="0011168F" w:rsidRDefault="0011168F" w:rsidP="0011168F">
      <w:pPr>
        <w:jc w:val="center"/>
        <w:outlineLvl w:val="0"/>
        <w:rPr>
          <w:rFonts w:cs="Arial"/>
          <w:kern w:val="36"/>
          <w:szCs w:val="22"/>
        </w:rPr>
      </w:pPr>
    </w:p>
    <w:tbl>
      <w:tblPr>
        <w:tblW w:w="978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38"/>
        <w:gridCol w:w="27"/>
        <w:gridCol w:w="8515"/>
      </w:tblGrid>
      <w:tr w:rsidR="0011168F" w:rsidRPr="00BC3BCD" w14:paraId="7CD21B88" w14:textId="77777777" w:rsidTr="00BC3BCD">
        <w:trPr>
          <w:trHeight w:val="399"/>
          <w:tblCellSpacing w:w="0" w:type="dxa"/>
        </w:trPr>
        <w:tc>
          <w:tcPr>
            <w:tcW w:w="1265" w:type="dxa"/>
            <w:gridSpan w:val="2"/>
            <w:hideMark/>
          </w:tcPr>
          <w:p w14:paraId="26F02613" w14:textId="77777777" w:rsidR="0011168F" w:rsidRPr="00BC3BCD" w:rsidRDefault="0011168F" w:rsidP="00BC3BCD">
            <w:pPr>
              <w:spacing w:line="360" w:lineRule="auto"/>
              <w:jc w:val="both"/>
              <w:rPr>
                <w:b/>
                <w:u w:val="single"/>
              </w:rPr>
            </w:pPr>
            <w:r w:rsidRPr="00BC3BCD">
              <w:rPr>
                <w:b/>
                <w:u w:val="single"/>
              </w:rPr>
              <w:t>Leistung:</w:t>
            </w:r>
          </w:p>
        </w:tc>
        <w:tc>
          <w:tcPr>
            <w:tcW w:w="8515" w:type="dxa"/>
            <w:hideMark/>
          </w:tcPr>
          <w:p w14:paraId="65F18041" w14:textId="0B2601DA" w:rsidR="0011168F" w:rsidRPr="00BC3BCD" w:rsidRDefault="009C4276" w:rsidP="0059081B">
            <w:pPr>
              <w:spacing w:line="360" w:lineRule="auto"/>
              <w:jc w:val="both"/>
            </w:pPr>
            <w:r>
              <w:t>Rohbauarbeiten Bahnhofsgebäude</w:t>
            </w:r>
          </w:p>
        </w:tc>
      </w:tr>
      <w:tr w:rsidR="0011168F" w:rsidRPr="00BC3BCD" w14:paraId="69D7EEB6" w14:textId="77777777" w:rsidTr="0011168F">
        <w:trPr>
          <w:tblCellSpacing w:w="0" w:type="dxa"/>
        </w:trPr>
        <w:tc>
          <w:tcPr>
            <w:tcW w:w="1238" w:type="dxa"/>
            <w:hideMark/>
          </w:tcPr>
          <w:p w14:paraId="237737BB" w14:textId="77777777" w:rsidR="0011168F" w:rsidRPr="00BC3BCD" w:rsidRDefault="0011168F" w:rsidP="00BC3BCD">
            <w:pPr>
              <w:spacing w:line="360" w:lineRule="auto"/>
              <w:jc w:val="both"/>
              <w:rPr>
                <w:b/>
                <w:u w:val="single"/>
              </w:rPr>
            </w:pPr>
            <w:r w:rsidRPr="00BC3BCD">
              <w:rPr>
                <w:b/>
                <w:u w:val="single"/>
              </w:rPr>
              <w:t>Objekt:</w:t>
            </w:r>
          </w:p>
        </w:tc>
        <w:tc>
          <w:tcPr>
            <w:tcW w:w="8542" w:type="dxa"/>
            <w:gridSpan w:val="2"/>
            <w:hideMark/>
          </w:tcPr>
          <w:p w14:paraId="2FA1B635" w14:textId="2D39521E" w:rsidR="0011168F" w:rsidRPr="00BC3BCD" w:rsidRDefault="009C4276" w:rsidP="007F4DFB">
            <w:pPr>
              <w:spacing w:line="360" w:lineRule="auto"/>
              <w:jc w:val="both"/>
            </w:pPr>
            <w:r>
              <w:t>Bahnhofsgebäude Ennepetal, Bahnhofstraße 19</w:t>
            </w:r>
            <w:r w:rsidR="00BE6900">
              <w:t>,</w:t>
            </w:r>
            <w:r w:rsidR="00B33ACC">
              <w:t xml:space="preserve"> 58256 Ennepetal</w:t>
            </w:r>
          </w:p>
        </w:tc>
      </w:tr>
    </w:tbl>
    <w:p w14:paraId="1BEDA5B2" w14:textId="77777777" w:rsidR="00B33ACC" w:rsidRDefault="0011168F" w:rsidP="000E2333">
      <w:pPr>
        <w:tabs>
          <w:tab w:val="left" w:pos="1276"/>
        </w:tabs>
        <w:spacing w:line="360" w:lineRule="auto"/>
        <w:ind w:left="1275" w:hanging="1275"/>
        <w:jc w:val="both"/>
      </w:pPr>
      <w:r w:rsidRPr="00BC3BCD">
        <w:rPr>
          <w:b/>
          <w:u w:val="single"/>
        </w:rPr>
        <w:t>Bauherr:</w:t>
      </w:r>
      <w:r w:rsidR="00BC3BCD">
        <w:tab/>
      </w:r>
      <w:r w:rsidR="00CE7E68">
        <w:t>Stadt Ennepetal</w:t>
      </w:r>
      <w:r w:rsidR="00B33ACC">
        <w:t xml:space="preserve">, </w:t>
      </w:r>
      <w:r w:rsidR="00CE7E68">
        <w:t>F</w:t>
      </w:r>
      <w:r w:rsidR="00B33ACC">
        <w:t>achbereich</w:t>
      </w:r>
      <w:r w:rsidR="00CE7E68">
        <w:t xml:space="preserve"> 4 </w:t>
      </w:r>
      <w:r w:rsidR="00B33ACC">
        <w:t>Bauen und Betriebshof</w:t>
      </w:r>
      <w:r w:rsidRPr="00BC3BCD">
        <w:t xml:space="preserve">, </w:t>
      </w:r>
      <w:proofErr w:type="spellStart"/>
      <w:r w:rsidRPr="00BC3BCD">
        <w:t>Hembecker</w:t>
      </w:r>
      <w:proofErr w:type="spellEnd"/>
      <w:r w:rsidRPr="00BC3BCD">
        <w:t xml:space="preserve"> </w:t>
      </w:r>
      <w:proofErr w:type="spellStart"/>
      <w:r w:rsidRPr="00BC3BCD">
        <w:t>Talstr</w:t>
      </w:r>
      <w:proofErr w:type="spellEnd"/>
      <w:r w:rsidRPr="00BC3BCD">
        <w:t>. 41-45,</w:t>
      </w:r>
      <w:r w:rsidR="00CE7E68">
        <w:t xml:space="preserve"> </w:t>
      </w:r>
      <w:r w:rsidRPr="00BC3BCD">
        <w:t>58256 Ennepetal</w:t>
      </w:r>
    </w:p>
    <w:p w14:paraId="06FA4E85" w14:textId="77777777" w:rsidR="000E2333" w:rsidRPr="000E2333" w:rsidRDefault="000E2333" w:rsidP="000E2333">
      <w:pPr>
        <w:tabs>
          <w:tab w:val="left" w:pos="1276"/>
        </w:tabs>
        <w:spacing w:line="360" w:lineRule="auto"/>
        <w:ind w:left="1275" w:hanging="1275"/>
        <w:jc w:val="both"/>
        <w:rPr>
          <w:rFonts w:cs="Arial"/>
          <w:szCs w:val="22"/>
        </w:rPr>
      </w:pPr>
    </w:p>
    <w:p w14:paraId="4BA30847" w14:textId="612F262F" w:rsidR="0011168F" w:rsidRPr="00E0188A" w:rsidRDefault="00844D53" w:rsidP="0011168F">
      <w:pPr>
        <w:rPr>
          <w:rFonts w:cs="Arial"/>
          <w:szCs w:val="22"/>
        </w:rPr>
      </w:pPr>
      <w:r w:rsidRPr="00E0188A">
        <w:rPr>
          <w:rFonts w:cs="Arial"/>
          <w:szCs w:val="22"/>
        </w:rPr>
        <w:t xml:space="preserve">Submission: </w:t>
      </w:r>
      <w:r w:rsidR="009C4276">
        <w:rPr>
          <w:rFonts w:cs="Arial"/>
          <w:szCs w:val="22"/>
        </w:rPr>
        <w:t>22</w:t>
      </w:r>
      <w:bookmarkStart w:id="0" w:name="_GoBack"/>
      <w:bookmarkEnd w:id="0"/>
      <w:r w:rsidR="009C4276">
        <w:rPr>
          <w:rFonts w:cs="Arial"/>
          <w:szCs w:val="22"/>
        </w:rPr>
        <w:t>.08.2024</w:t>
      </w:r>
      <w:r w:rsidR="00C3460B" w:rsidRPr="00E0188A">
        <w:rPr>
          <w:rFonts w:cs="Arial"/>
          <w:szCs w:val="22"/>
        </w:rPr>
        <w:t xml:space="preserve">  1</w:t>
      </w:r>
      <w:r w:rsidR="007F4DFB" w:rsidRPr="00E0188A">
        <w:rPr>
          <w:rFonts w:cs="Arial"/>
          <w:szCs w:val="22"/>
        </w:rPr>
        <w:t>1:</w:t>
      </w:r>
      <w:r w:rsidR="00A62ED3">
        <w:rPr>
          <w:rFonts w:cs="Arial"/>
          <w:szCs w:val="22"/>
        </w:rPr>
        <w:t>0</w:t>
      </w:r>
      <w:r w:rsidR="00BE6900">
        <w:rPr>
          <w:rFonts w:cs="Arial"/>
          <w:szCs w:val="22"/>
        </w:rPr>
        <w:t>0</w:t>
      </w:r>
      <w:r w:rsidR="007D1A8C" w:rsidRPr="00E0188A">
        <w:rPr>
          <w:rFonts w:cs="Arial"/>
          <w:szCs w:val="22"/>
        </w:rPr>
        <w:t xml:space="preserve"> Uhr</w:t>
      </w:r>
    </w:p>
    <w:p w14:paraId="48815BF7" w14:textId="77777777" w:rsidR="00844D53" w:rsidRPr="00E96241" w:rsidRDefault="00844D53" w:rsidP="0011168F">
      <w:pPr>
        <w:rPr>
          <w:rFonts w:cs="Arial"/>
          <w:sz w:val="20"/>
          <w:szCs w:val="20"/>
        </w:rPr>
      </w:pPr>
    </w:p>
    <w:p w14:paraId="25B1FA35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Die Arbeiten werden nur an Bewerber vergeben, die die erforderliche Fachkunde, Leistungsfähigkeit und Zuverlässigkeit nachweisen können.</w:t>
      </w:r>
    </w:p>
    <w:p w14:paraId="37D8972D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 xml:space="preserve">Zur Prüfung der </w:t>
      </w:r>
      <w:r w:rsidRPr="00E96241">
        <w:rPr>
          <w:rFonts w:cs="Arial"/>
          <w:sz w:val="20"/>
          <w:szCs w:val="20"/>
          <w:u w:val="single"/>
        </w:rPr>
        <w:t>Eignung</w:t>
      </w:r>
      <w:r w:rsidR="00B33ACC">
        <w:rPr>
          <w:rFonts w:cs="Arial"/>
          <w:sz w:val="20"/>
          <w:szCs w:val="20"/>
        </w:rPr>
        <w:t xml:space="preserve"> eines Bewerbers verlangt die Stadt Ennepetal</w:t>
      </w:r>
      <w:r w:rsidRPr="00E96241">
        <w:rPr>
          <w:rFonts w:cs="Arial"/>
          <w:sz w:val="20"/>
          <w:szCs w:val="20"/>
        </w:rPr>
        <w:t xml:space="preserve"> folgende </w:t>
      </w:r>
      <w:r w:rsidRPr="00E96241">
        <w:rPr>
          <w:rFonts w:cs="Arial"/>
          <w:sz w:val="20"/>
          <w:szCs w:val="20"/>
          <w:u w:val="single"/>
        </w:rPr>
        <w:t>Nachweise</w:t>
      </w:r>
      <w:r w:rsidRPr="00E96241">
        <w:rPr>
          <w:rFonts w:cs="Arial"/>
          <w:sz w:val="20"/>
          <w:szCs w:val="20"/>
        </w:rPr>
        <w:t>:</w:t>
      </w:r>
    </w:p>
    <w:p w14:paraId="0B2C5D9C" w14:textId="77777777" w:rsidR="00844D53" w:rsidRPr="00E96241" w:rsidRDefault="00844D53" w:rsidP="00844D53">
      <w:pPr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 xml:space="preserve">1. gültige </w:t>
      </w:r>
      <w:r w:rsidR="00120FDC">
        <w:rPr>
          <w:rFonts w:cs="Arial"/>
          <w:sz w:val="20"/>
          <w:szCs w:val="20"/>
        </w:rPr>
        <w:t>Bescheinigung in Steuersachen</w:t>
      </w:r>
    </w:p>
    <w:p w14:paraId="400FEF5B" w14:textId="77777777" w:rsidR="00844D53" w:rsidRPr="00E96241" w:rsidRDefault="00844D53" w:rsidP="00844D53">
      <w:pPr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2. gültige Bescheinigung der zuständigen Berufsgenossenschaft</w:t>
      </w:r>
    </w:p>
    <w:p w14:paraId="3E5E4D0D" w14:textId="77777777" w:rsidR="00844D53" w:rsidRPr="00E96241" w:rsidRDefault="00844D53" w:rsidP="00844D53">
      <w:pPr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3. gültige Bescheinigung der zuständigen Krankenkasse</w:t>
      </w:r>
    </w:p>
    <w:p w14:paraId="42BEC124" w14:textId="77777777" w:rsidR="00844D53" w:rsidRPr="00E96241" w:rsidRDefault="00844D53" w:rsidP="00844D53">
      <w:pPr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4. Nachweis des Bestehens einer angemessenen allgemeinen Haftpflichtversicherung</w:t>
      </w:r>
    </w:p>
    <w:p w14:paraId="2B045E9E" w14:textId="77777777" w:rsidR="00844D53" w:rsidRPr="00E96241" w:rsidRDefault="00844D53" w:rsidP="00844D53">
      <w:pPr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 xml:space="preserve">5. gültige Freistellungsbescheinigung des zuständigen Finanzamtes gemäß § 48 b </w:t>
      </w:r>
      <w:proofErr w:type="spellStart"/>
      <w:r w:rsidRPr="00E96241">
        <w:rPr>
          <w:rFonts w:cs="Arial"/>
          <w:sz w:val="20"/>
          <w:szCs w:val="20"/>
        </w:rPr>
        <w:t>EkStG</w:t>
      </w:r>
      <w:proofErr w:type="spellEnd"/>
    </w:p>
    <w:p w14:paraId="61AE9363" w14:textId="77777777" w:rsidR="00844D53" w:rsidRPr="00E96241" w:rsidRDefault="00844D53" w:rsidP="00844D53">
      <w:pPr>
        <w:ind w:left="360"/>
        <w:jc w:val="both"/>
        <w:rPr>
          <w:rFonts w:cs="Arial"/>
          <w:sz w:val="20"/>
          <w:szCs w:val="20"/>
        </w:rPr>
      </w:pPr>
    </w:p>
    <w:p w14:paraId="01591B74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</w:p>
    <w:p w14:paraId="527EE67D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  <w:u w:val="single"/>
        </w:rPr>
        <w:t>Korruptionsbekämpfungsgesetz</w:t>
      </w:r>
      <w:r w:rsidRPr="00E96241">
        <w:rPr>
          <w:rFonts w:cs="Arial"/>
          <w:sz w:val="20"/>
          <w:szCs w:val="20"/>
        </w:rPr>
        <w:t>:</w:t>
      </w:r>
    </w:p>
    <w:p w14:paraId="695D2FD6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Zur Überprüfung der Zuverlässigkeit von Unternehmen bei der Vergabe öffentlicher Aufträge wurde in Nordrhein-Westfalen beim Finanzministerium eine Informationsstelle eingerichtet. Zu diesem Zweck führt die Informationsstelle ein Vergaberegister.</w:t>
      </w:r>
    </w:p>
    <w:p w14:paraId="370115A9" w14:textId="77777777" w:rsidR="00844D53" w:rsidRPr="00E96241" w:rsidRDefault="00B33ACC" w:rsidP="00844D53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Die Stadt Ennepetal weist</w:t>
      </w:r>
      <w:r w:rsidR="00844D53" w:rsidRPr="00E96241">
        <w:rPr>
          <w:rFonts w:cs="Arial"/>
          <w:sz w:val="20"/>
          <w:szCs w:val="20"/>
        </w:rPr>
        <w:t xml:space="preserve"> darauf hin, dass sie das Ver</w:t>
      </w:r>
      <w:r>
        <w:rPr>
          <w:rFonts w:cs="Arial"/>
          <w:sz w:val="20"/>
          <w:szCs w:val="20"/>
        </w:rPr>
        <w:t>gaberegister regelmäßig abfragt</w:t>
      </w:r>
      <w:r w:rsidR="00844D53" w:rsidRPr="00E96241">
        <w:rPr>
          <w:rFonts w:cs="Arial"/>
          <w:sz w:val="20"/>
          <w:szCs w:val="20"/>
        </w:rPr>
        <w:t xml:space="preserve"> und die Informationen zur Vorbereitung und Prüfung von Vergabeentscheidungen verwenden wird.</w:t>
      </w:r>
    </w:p>
    <w:p w14:paraId="3FA8C3F8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  <w:r w:rsidRPr="00E96241">
        <w:rPr>
          <w:rFonts w:cs="Arial"/>
          <w:sz w:val="20"/>
          <w:szCs w:val="20"/>
        </w:rPr>
        <w:t>Es wird ferner darauf hin</w:t>
      </w:r>
      <w:r w:rsidR="00B33ACC">
        <w:rPr>
          <w:rFonts w:cs="Arial"/>
          <w:sz w:val="20"/>
          <w:szCs w:val="20"/>
        </w:rPr>
        <w:t>gewiesen, dass die Stadt Ennepetal</w:t>
      </w:r>
      <w:r w:rsidRPr="00E96241">
        <w:rPr>
          <w:rFonts w:cs="Arial"/>
          <w:sz w:val="20"/>
          <w:szCs w:val="20"/>
        </w:rPr>
        <w:t xml:space="preserve"> über den Bewerber, der den Zuschlag erhalten soll, neben den Auskünften nach § 8 Korruptionsbekämpfungsgesetz NRW Auskünfte gemäß § 150 a der Gewerbeord</w:t>
      </w:r>
      <w:r w:rsidR="00B33ACC">
        <w:rPr>
          <w:rFonts w:cs="Arial"/>
          <w:sz w:val="20"/>
          <w:szCs w:val="20"/>
        </w:rPr>
        <w:t>nung NRW einholt</w:t>
      </w:r>
      <w:r w:rsidRPr="00E96241">
        <w:rPr>
          <w:rFonts w:cs="Arial"/>
          <w:sz w:val="20"/>
          <w:szCs w:val="20"/>
        </w:rPr>
        <w:t>.</w:t>
      </w:r>
    </w:p>
    <w:p w14:paraId="4872D730" w14:textId="77777777" w:rsidR="00844D53" w:rsidRPr="00E96241" w:rsidRDefault="00844D53" w:rsidP="00844D53">
      <w:pPr>
        <w:jc w:val="both"/>
        <w:rPr>
          <w:rFonts w:cs="Arial"/>
          <w:sz w:val="20"/>
          <w:szCs w:val="20"/>
        </w:rPr>
      </w:pPr>
    </w:p>
    <w:p w14:paraId="78B61AF6" w14:textId="77777777" w:rsidR="0011168F" w:rsidRPr="000E2333" w:rsidRDefault="0011168F" w:rsidP="0011168F">
      <w:pPr>
        <w:rPr>
          <w:rFonts w:cs="Arial"/>
          <w:b/>
          <w:sz w:val="20"/>
          <w:szCs w:val="20"/>
        </w:rPr>
      </w:pPr>
      <w:r w:rsidRPr="000E2333">
        <w:rPr>
          <w:rFonts w:cs="Arial"/>
          <w:b/>
          <w:sz w:val="20"/>
          <w:szCs w:val="20"/>
        </w:rPr>
        <w:t xml:space="preserve">Interessenten können sich innerhalb von 5 Werktagen ab Veröffentlichung melden bei: </w:t>
      </w:r>
    </w:p>
    <w:p w14:paraId="7D3536FD" w14:textId="77777777" w:rsidR="00F838A3" w:rsidRPr="000E2333" w:rsidRDefault="00F838A3" w:rsidP="0011168F">
      <w:pPr>
        <w:rPr>
          <w:rFonts w:cs="Arial"/>
          <w:b/>
          <w:sz w:val="20"/>
          <w:szCs w:val="20"/>
        </w:rPr>
      </w:pPr>
    </w:p>
    <w:p w14:paraId="7D8B9034" w14:textId="77777777" w:rsidR="0011168F" w:rsidRPr="00E0700C" w:rsidRDefault="00B33ACC" w:rsidP="0011168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Stadt </w:t>
      </w:r>
      <w:r w:rsidR="0011168F" w:rsidRPr="00E0700C">
        <w:rPr>
          <w:rFonts w:cs="Arial"/>
          <w:sz w:val="20"/>
          <w:szCs w:val="20"/>
        </w:rPr>
        <w:t xml:space="preserve">Ennepetal, </w:t>
      </w:r>
    </w:p>
    <w:p w14:paraId="6E280450" w14:textId="77777777" w:rsidR="0011168F" w:rsidRPr="00E0700C" w:rsidRDefault="00B33ACC" w:rsidP="0011168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Zentrale Vergabestelle</w:t>
      </w:r>
    </w:p>
    <w:p w14:paraId="103A60C9" w14:textId="77777777" w:rsidR="00652C16" w:rsidRDefault="00B33ACC" w:rsidP="00EA04FA">
      <w:pPr>
        <w:rPr>
          <w:rFonts w:cs="Arial"/>
          <w:sz w:val="20"/>
          <w:szCs w:val="20"/>
        </w:rPr>
      </w:pPr>
      <w:r>
        <w:t>B</w:t>
      </w:r>
      <w:r>
        <w:rPr>
          <w:rFonts w:cs="Arial"/>
          <w:sz w:val="20"/>
          <w:szCs w:val="20"/>
        </w:rPr>
        <w:t>ismarckstr. 21</w:t>
      </w:r>
      <w:r w:rsidR="00CE1232" w:rsidRPr="00CE1232">
        <w:rPr>
          <w:rFonts w:cs="Arial"/>
          <w:sz w:val="20"/>
          <w:szCs w:val="20"/>
        </w:rPr>
        <w:t>, 58256 Ennepetal</w:t>
      </w:r>
      <w:r w:rsidR="00EA04FA">
        <w:rPr>
          <w:rFonts w:cs="Arial"/>
          <w:sz w:val="20"/>
          <w:szCs w:val="20"/>
        </w:rPr>
        <w:t xml:space="preserve"> </w:t>
      </w:r>
    </w:p>
    <w:p w14:paraId="2A9FABE7" w14:textId="52C45748" w:rsidR="00B33ACC" w:rsidRDefault="00B33ACC" w:rsidP="00EA04FA">
      <w:pPr>
        <w:rPr>
          <w:rFonts w:cs="Arial"/>
          <w:sz w:val="20"/>
          <w:szCs w:val="20"/>
        </w:rPr>
      </w:pPr>
      <w:r w:rsidRPr="00E0700C">
        <w:rPr>
          <w:rFonts w:cs="Arial"/>
          <w:sz w:val="20"/>
          <w:szCs w:val="20"/>
        </w:rPr>
        <w:t xml:space="preserve">Tel. 02333 </w:t>
      </w:r>
      <w:r>
        <w:rPr>
          <w:rFonts w:cs="Arial"/>
          <w:sz w:val="20"/>
          <w:szCs w:val="20"/>
        </w:rPr>
        <w:t>– 979-</w:t>
      </w:r>
    </w:p>
    <w:p w14:paraId="4A928F30" w14:textId="77777777" w:rsidR="00B33ACC" w:rsidRDefault="009C4276" w:rsidP="00EA04FA">
      <w:pPr>
        <w:rPr>
          <w:rFonts w:cs="Arial"/>
          <w:sz w:val="20"/>
          <w:szCs w:val="20"/>
        </w:rPr>
      </w:pPr>
      <w:hyperlink r:id="rId8" w:history="1">
        <w:r w:rsidR="00B33ACC" w:rsidRPr="007F63AE">
          <w:rPr>
            <w:rStyle w:val="Hyperlink"/>
          </w:rPr>
          <w:t>vergabestelle@ennepetal.de</w:t>
        </w:r>
      </w:hyperlink>
    </w:p>
    <w:p w14:paraId="738C0F35" w14:textId="77777777" w:rsidR="00B33ACC" w:rsidRDefault="00B33ACC" w:rsidP="0011168F">
      <w:pPr>
        <w:spacing w:before="100" w:beforeAutospacing="1"/>
        <w:rPr>
          <w:rFonts w:cs="Arial"/>
          <w:sz w:val="20"/>
          <w:szCs w:val="20"/>
        </w:rPr>
      </w:pPr>
    </w:p>
    <w:sectPr w:rsidR="00B33ACC" w:rsidSect="008A58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7" w:h="16840" w:code="9"/>
      <w:pgMar w:top="1490" w:right="851" w:bottom="1134" w:left="1418" w:header="426" w:footer="720" w:gutter="0"/>
      <w:pgNumType w:start="1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D3017" w14:textId="77777777" w:rsidR="0059081B" w:rsidRDefault="0059081B">
      <w:r>
        <w:separator/>
      </w:r>
    </w:p>
  </w:endnote>
  <w:endnote w:type="continuationSeparator" w:id="0">
    <w:p w14:paraId="39537563" w14:textId="77777777" w:rsidR="0059081B" w:rsidRDefault="00590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FD9922-F872-4FD1-B396-583784B1FD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F2EE78-39C1-421D-8A01-652A760D6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10DB82-9480-4EB5-A0F7-81004E1470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F2845" w14:textId="77777777" w:rsidR="0059081B" w:rsidRDefault="0059081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1B98BF6D" w14:textId="77777777" w:rsidR="0059081B" w:rsidRDefault="0059081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6FF85" w14:textId="28E9122F" w:rsidR="0059081B" w:rsidRDefault="0059081B">
    <w:pPr>
      <w:pStyle w:val="Fuzeile"/>
      <w:jc w:val="right"/>
    </w:pPr>
    <w:r>
      <w:fldChar w:fldCharType="begin"/>
    </w:r>
    <w:r>
      <w:instrText>IF</w:instrText>
    </w:r>
    <w:r>
      <w:fldChar w:fldCharType="begin"/>
    </w:r>
    <w:r>
      <w:instrText>PAGE</w:instrText>
    </w:r>
    <w:r>
      <w:fldChar w:fldCharType="separate"/>
    </w:r>
    <w:r w:rsidR="00E0188A">
      <w:rPr>
        <w:noProof/>
      </w:rPr>
      <w:instrText>2</w:instrText>
    </w:r>
    <w:r>
      <w:fldChar w:fldCharType="end"/>
    </w:r>
    <w:r>
      <w:instrText>&lt;</w:instrText>
    </w:r>
    <w:r>
      <w:fldChar w:fldCharType="begin"/>
    </w:r>
    <w:r>
      <w:instrText>NUMPAGES</w:instrText>
    </w:r>
    <w:r>
      <w:fldChar w:fldCharType="separate"/>
    </w:r>
    <w:r w:rsidR="00582B95">
      <w:rPr>
        <w:noProof/>
      </w:rPr>
      <w:instrText>1</w:instrText>
    </w:r>
    <w:r>
      <w:fldChar w:fldCharType="end"/>
    </w:r>
    <w:r>
      <w:instrText>“...“</w:instrText>
    </w:r>
    <w:r>
      <w:fldChar w:fldCharType="end"/>
    </w:r>
  </w:p>
  <w:p w14:paraId="16C559C6" w14:textId="77777777" w:rsidR="0059081B" w:rsidRDefault="0059081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C18E9" w14:textId="77777777" w:rsidR="0059081B" w:rsidRDefault="0059081B">
      <w:r>
        <w:separator/>
      </w:r>
    </w:p>
  </w:footnote>
  <w:footnote w:type="continuationSeparator" w:id="0">
    <w:p w14:paraId="374B990E" w14:textId="77777777" w:rsidR="0059081B" w:rsidRDefault="00590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88E58" w14:textId="77777777" w:rsidR="0059081B" w:rsidRDefault="0059081B">
    <w:pPr>
      <w:framePr w:w="9901" w:h="1921" w:hSpace="141" w:wrap="around" w:vAnchor="page" w:hAnchor="page" w:x="1372" w:y="1398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</w:p>
  <w:p w14:paraId="69A9B250" w14:textId="77777777" w:rsidR="0059081B" w:rsidRDefault="0059081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E2A9A14" w14:textId="77777777" w:rsidR="0059081B" w:rsidRDefault="005908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4882" w14:textId="77777777" w:rsidR="0059081B" w:rsidRDefault="0059081B">
    <w:pPr>
      <w:pStyle w:val="Kopfzeile"/>
      <w:jc w:val="center"/>
    </w:pPr>
    <w: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E0188A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A40A5" w14:textId="77777777" w:rsidR="0059081B" w:rsidRDefault="0059081B">
    <w:pPr>
      <w:pStyle w:val="Kopfzeile"/>
      <w:framePr w:w="6379" w:h="0" w:hSpace="141" w:wrap="around" w:vAnchor="text" w:hAnchor="page" w:x="1576" w:y="214"/>
      <w:jc w:val="center"/>
    </w:pPr>
    <w:r>
      <w:rPr>
        <w:rFonts w:ascii="Times New Roman" w:hAnsi="Times New Roman"/>
        <w:noProof/>
        <w:sz w:val="20"/>
      </w:rPr>
      <w:t xml:space="preserve"> </w:t>
    </w:r>
  </w:p>
  <w:p w14:paraId="388EE457" w14:textId="77777777" w:rsidR="0059081B" w:rsidRDefault="0059081B">
    <w:pPr>
      <w:pStyle w:val="Kopfzeile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24DB51" wp14:editId="19FE9988">
              <wp:simplePos x="0" y="0"/>
              <wp:positionH relativeFrom="column">
                <wp:posOffset>-48895</wp:posOffset>
              </wp:positionH>
              <wp:positionV relativeFrom="paragraph">
                <wp:posOffset>-89535</wp:posOffset>
              </wp:positionV>
              <wp:extent cx="5975350" cy="1163955"/>
              <wp:effectExtent l="0" t="0" r="6350" b="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0" cy="1163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4A77C" w14:textId="77777777" w:rsidR="0059081B" w:rsidRDefault="0059081B" w:rsidP="008E5ACE">
                          <w:pPr>
                            <w:spacing w:before="80" w:after="120"/>
                            <w:ind w:left="5097" w:hanging="5097"/>
                            <w:jc w:val="center"/>
                            <w:rPr>
                              <w:b/>
                              <w:spacing w:val="40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491686" wp14:editId="05F20267">
                                <wp:extent cx="3599815" cy="1036320"/>
                                <wp:effectExtent l="0" t="0" r="635" b="0"/>
                                <wp:docPr id="7" name="Grafik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99815" cy="1036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rial"/>
                              <w:b/>
                              <w:color w:val="595959"/>
                              <w:spacing w:val="40"/>
                              <w:sz w:val="40"/>
                              <w:szCs w:val="40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0" rIns="9144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39F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.85pt;margin-top:-7.05pt;width:470.5pt;height:9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" stroked="f">
              <v:textbox inset=",0,,.3mm">
                <w:txbxContent>
                  <w:p w:rsidR="0059081B" w:rsidRDefault="0059081B" w:rsidP="008E5ACE">
                    <w:pPr>
                      <w:spacing w:before="80" w:after="120"/>
                      <w:ind w:left="5097" w:hanging="5097"/>
                      <w:jc w:val="center"/>
                      <w:rPr>
                        <w:b/>
                        <w:spacing w:val="40"/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E9755F3" wp14:editId="4EC91DB3">
                          <wp:extent cx="3599815" cy="1036320"/>
                          <wp:effectExtent l="0" t="0" r="635" b="0"/>
                          <wp:docPr id="7" name="Grafik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99815" cy="1036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Arial"/>
                        <w:b/>
                        <w:color w:val="595959"/>
                        <w:spacing w:val="40"/>
                        <w:sz w:val="40"/>
                        <w:szCs w:val="40"/>
                      </w:rPr>
                      <w:t xml:space="preserve">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31754"/>
    <w:multiLevelType w:val="hybridMultilevel"/>
    <w:tmpl w:val="47C02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A5D28"/>
    <w:multiLevelType w:val="hybridMultilevel"/>
    <w:tmpl w:val="BA2A5A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autoHyphenation/>
  <w:hyphenationZone w:val="142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017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95"/>
    <w:rsid w:val="000E2333"/>
    <w:rsid w:val="0011168F"/>
    <w:rsid w:val="00120FDC"/>
    <w:rsid w:val="001F1A93"/>
    <w:rsid w:val="003018F4"/>
    <w:rsid w:val="003D2357"/>
    <w:rsid w:val="003D2BBD"/>
    <w:rsid w:val="003D70DB"/>
    <w:rsid w:val="004116DB"/>
    <w:rsid w:val="00413151"/>
    <w:rsid w:val="004F6BAF"/>
    <w:rsid w:val="00582B95"/>
    <w:rsid w:val="0059081B"/>
    <w:rsid w:val="005A6C9B"/>
    <w:rsid w:val="005B2333"/>
    <w:rsid w:val="005B7625"/>
    <w:rsid w:val="006276B7"/>
    <w:rsid w:val="00652C16"/>
    <w:rsid w:val="0072596C"/>
    <w:rsid w:val="007C06BC"/>
    <w:rsid w:val="007D1A8C"/>
    <w:rsid w:val="007F4DFB"/>
    <w:rsid w:val="00844D53"/>
    <w:rsid w:val="008A587C"/>
    <w:rsid w:val="008E5ACE"/>
    <w:rsid w:val="00990F3F"/>
    <w:rsid w:val="009C4276"/>
    <w:rsid w:val="00A04506"/>
    <w:rsid w:val="00A10682"/>
    <w:rsid w:val="00A62ED3"/>
    <w:rsid w:val="00A671EC"/>
    <w:rsid w:val="00AB0751"/>
    <w:rsid w:val="00B33ACC"/>
    <w:rsid w:val="00B80A64"/>
    <w:rsid w:val="00BC3BCD"/>
    <w:rsid w:val="00BE6900"/>
    <w:rsid w:val="00C00911"/>
    <w:rsid w:val="00C3460B"/>
    <w:rsid w:val="00C604AB"/>
    <w:rsid w:val="00C60A52"/>
    <w:rsid w:val="00C61E0B"/>
    <w:rsid w:val="00CD76EC"/>
    <w:rsid w:val="00CE1232"/>
    <w:rsid w:val="00CE7E68"/>
    <w:rsid w:val="00DE4395"/>
    <w:rsid w:val="00E0188A"/>
    <w:rsid w:val="00E0700C"/>
    <w:rsid w:val="00E96241"/>
    <w:rsid w:val="00EA04FA"/>
    <w:rsid w:val="00EE6FD9"/>
    <w:rsid w:val="00EF021F"/>
    <w:rsid w:val="00F20CFA"/>
    <w:rsid w:val="00F638AB"/>
    <w:rsid w:val="00F838A3"/>
    <w:rsid w:val="00FC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dd"/>
    </o:shapedefaults>
    <o:shapelayout v:ext="edit">
      <o:idmap v:ext="edit" data="1"/>
    </o:shapelayout>
  </w:shapeDefaults>
  <w:decimalSymbol w:val=","/>
  <w:listSeparator w:val=";"/>
  <w14:docId w14:val="74F13A5F"/>
  <w15:docId w15:val="{CA5ABE2F-8D43-4520-80BC-B52F108A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2835"/>
      </w:tabs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b/>
      <w:bCs/>
      <w:sz w:val="28"/>
      <w:szCs w:val="20"/>
      <w:u w:val="single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</w:tabs>
      <w:outlineLvl w:val="1"/>
    </w:pPr>
    <w:rPr>
      <w:b/>
      <w:bCs/>
      <w:u w:val="single"/>
    </w:rPr>
  </w:style>
  <w:style w:type="paragraph" w:styleId="berschrift3">
    <w:name w:val="heading 3"/>
    <w:basedOn w:val="Standard"/>
    <w:next w:val="Standard"/>
    <w:qFormat/>
    <w:pPr>
      <w:keepNext/>
      <w:ind w:left="1416" w:firstLine="708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Standard"/>
    <w:next w:val="Standar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</w:pPr>
    <w:rPr>
      <w:b/>
    </w:rPr>
  </w:style>
  <w:style w:type="paragraph" w:styleId="Fuzeile">
    <w:name w:val="footer"/>
    <w:basedOn w:val="Standard"/>
    <w:semiHidden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center" w:pos="4536"/>
        <w:tab w:val="left" w:pos="4820"/>
        <w:tab w:val="right" w:pos="9072"/>
      </w:tabs>
    </w:pPr>
  </w:style>
  <w:style w:type="paragraph" w:styleId="Kopfzeile">
    <w:name w:val="header"/>
    <w:basedOn w:val="Standard"/>
    <w:semiHidden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center" w:pos="4536"/>
        <w:tab w:val="left" w:pos="4820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411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056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2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3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593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202782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00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83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gabestelle@ennepetal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VORLAGEN\Ausschreibungen%20-%20TVgG\Bekanntgabe%20beabsichtigte%20beschr&#228;nkte%20Ausschreibung%20f&#252;r%20Homep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FFFD6-A09A-4294-BE3B-DDCFE2AE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Bekanntgabe beabsichtigte beschränkte Ausschreibung für Homepage</Template>
  <TotalTime>0</TotalTime>
  <Pages>1</Pages>
  <Words>220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 - Zentrale Dienste</vt:lpstr>
    </vt:vector>
  </TitlesOfParts>
  <Company>Stadt Ennepetal</Company>
  <LinksUpToDate>false</LinksUpToDate>
  <CharactersWithSpaces>1924</CharactersWithSpaces>
  <SharedDoc>false</SharedDoc>
  <HLinks>
    <vt:vector size="6" baseType="variant">
      <vt:variant>
        <vt:i4>65591</vt:i4>
      </vt:variant>
      <vt:variant>
        <vt:i4>0</vt:i4>
      </vt:variant>
      <vt:variant>
        <vt:i4>0</vt:i4>
      </vt:variant>
      <vt:variant>
        <vt:i4>5</vt:i4>
      </vt:variant>
      <vt:variant>
        <vt:lpwstr>mailto:agruettner@ennepetal.de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 - Zentrale Dienste</dc:title>
  <dc:creator>Angelika Grüttner</dc:creator>
  <cp:lastModifiedBy>Carina Schrey</cp:lastModifiedBy>
  <cp:revision>6</cp:revision>
  <cp:lastPrinted>2021-10-04T14:01:00Z</cp:lastPrinted>
  <dcterms:created xsi:type="dcterms:W3CDTF">2021-10-04T10:10:00Z</dcterms:created>
  <dcterms:modified xsi:type="dcterms:W3CDTF">2024-07-03T11:27:00Z</dcterms:modified>
</cp:coreProperties>
</file>